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6607"/>
      </w:tblGrid>
      <w:tr w:rsidR="003D1B71" w14:paraId="0786AD90" w14:textId="77777777" w:rsidTr="00A158B7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14:paraId="20027C1B" w14:textId="05E68E83" w:rsidR="003D1B71" w:rsidRDefault="0007796D" w:rsidP="003D1B71">
            <w:pPr>
              <w:pStyle w:val="BodyText"/>
              <w:kinsoku w:val="0"/>
              <w:overflowPunct w:val="0"/>
              <w:ind w:left="-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8480" behindDoc="1" locked="0" layoutInCell="1" allowOverlap="1" wp14:anchorId="7D7BC7B8" wp14:editId="1597B2C5">
                  <wp:simplePos x="0" y="0"/>
                  <wp:positionH relativeFrom="column">
                    <wp:posOffset>-45423</wp:posOffset>
                  </wp:positionH>
                  <wp:positionV relativeFrom="paragraph">
                    <wp:posOffset>-161118</wp:posOffset>
                  </wp:positionV>
                  <wp:extent cx="1564165" cy="2085553"/>
                  <wp:effectExtent l="0" t="0" r="0" b="0"/>
                  <wp:wrapNone/>
                  <wp:docPr id="129190777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907776" name="Picture 129190777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165" cy="2085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14:paraId="1A5FDACC" w14:textId="0BECF3B2" w:rsidR="003D1B71" w:rsidRPr="0056708E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14:paraId="6A59866B" w14:textId="7E66491E" w:rsidR="003D1B71" w:rsidRPr="00310F17" w:rsidRDefault="00B04655" w:rsidP="00310F17">
            <w:pPr>
              <w:pStyle w:val="Title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77E4DB11" wp14:editId="64F98D24">
                  <wp:simplePos x="0" y="0"/>
                  <wp:positionH relativeFrom="column">
                    <wp:posOffset>2392045</wp:posOffset>
                  </wp:positionH>
                  <wp:positionV relativeFrom="paragraph">
                    <wp:posOffset>-1015365</wp:posOffset>
                  </wp:positionV>
                  <wp:extent cx="1685925" cy="1631540"/>
                  <wp:effectExtent l="0" t="0" r="0" b="6985"/>
                  <wp:wrapNone/>
                  <wp:docPr id="3" name="Picture 3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 with medium confidenc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63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3817">
              <w:t>Sarah Bell</w:t>
            </w:r>
          </w:p>
        </w:tc>
      </w:tr>
      <w:tr w:rsidR="003D1B71" w14:paraId="7D378369" w14:textId="77777777" w:rsidTr="00A158B7">
        <w:trPr>
          <w:trHeight w:val="1589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14:paraId="54BD15FF" w14:textId="77777777" w:rsidR="003D1B71" w:rsidRDefault="003D1B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14:paraId="7501C9AD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p w14:paraId="60A2DD38" w14:textId="5DCC226E" w:rsidR="003D1B71" w:rsidRPr="00E572D6" w:rsidRDefault="006A3817" w:rsidP="00AC6C7E">
            <w:pPr>
              <w:pStyle w:val="Heading2"/>
              <w:rPr>
                <w:rFonts w:ascii="Calibri" w:hAnsi="Calibri" w:cs="Calibri"/>
                <w:color w:val="0072C7"/>
              </w:rPr>
            </w:pPr>
            <w:r>
              <w:rPr>
                <w:rFonts w:ascii="Calibri" w:hAnsi="Calibri" w:cs="Calibri"/>
                <w:color w:val="0072C7"/>
              </w:rPr>
              <w:t>St. Charles County Association of REALTORS®</w:t>
            </w:r>
          </w:p>
          <w:tbl>
            <w:tblPr>
              <w:tblW w:w="6401" w:type="dxa"/>
              <w:tblLayout w:type="fixed"/>
              <w:tblLook w:val="04A0" w:firstRow="1" w:lastRow="0" w:firstColumn="1" w:lastColumn="0" w:noHBand="0" w:noVBand="1"/>
            </w:tblPr>
            <w:tblGrid>
              <w:gridCol w:w="6401"/>
            </w:tblGrid>
            <w:tr w:rsidR="006A3817" w:rsidRPr="006A3817" w14:paraId="783A3C09" w14:textId="77777777" w:rsidTr="003F2DFB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81DE69" w14:textId="7AE9776E" w:rsidR="0031462A" w:rsidRDefault="0031462A" w:rsidP="006A3817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SCCAR President 2025</w:t>
                  </w:r>
                </w:p>
                <w:p w14:paraId="29230152" w14:textId="18877AE2" w:rsidR="0031462A" w:rsidRDefault="0031462A" w:rsidP="006A3817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SCCAR </w:t>
                  </w:r>
                  <w:proofErr w:type="gramStart"/>
                  <w:r>
                    <w:rPr>
                      <w:rFonts w:ascii="Calibri" w:hAnsi="Calibri" w:cs="Calibri"/>
                      <w:color w:val="000000"/>
                    </w:rPr>
                    <w:t>President-Elect</w:t>
                  </w:r>
                  <w:proofErr w:type="gramEnd"/>
                  <w:r>
                    <w:rPr>
                      <w:rFonts w:ascii="Calibri" w:hAnsi="Calibri" w:cs="Calibri"/>
                      <w:color w:val="000000"/>
                    </w:rPr>
                    <w:t xml:space="preserve"> 2024</w:t>
                  </w:r>
                </w:p>
                <w:p w14:paraId="18BDA4DD" w14:textId="2FC163EB" w:rsidR="006A3817" w:rsidRDefault="006A3817" w:rsidP="006A3817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>SCCAR Board of Director 2022</w:t>
                  </w:r>
                  <w:r w:rsidR="00AC0744">
                    <w:rPr>
                      <w:rFonts w:ascii="Calibri" w:hAnsi="Calibri" w:cs="Calibri"/>
                      <w:color w:val="000000"/>
                    </w:rPr>
                    <w:t>-2025</w:t>
                  </w:r>
                </w:p>
                <w:p w14:paraId="5F0BAD07" w14:textId="07EEF5D1" w:rsidR="00845258" w:rsidRDefault="00845258" w:rsidP="00845258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 xml:space="preserve">SCCAR Events </w:t>
                  </w:r>
                  <w:r w:rsidR="00487C16">
                    <w:rPr>
                      <w:rFonts w:ascii="Calibri" w:hAnsi="Calibri" w:cs="Calibri"/>
                      <w:color w:val="000000"/>
                    </w:rPr>
                    <w:t>Co-</w:t>
                  </w:r>
                  <w:r>
                    <w:rPr>
                      <w:rFonts w:ascii="Calibri" w:hAnsi="Calibri" w:cs="Calibri"/>
                      <w:color w:val="000000"/>
                    </w:rPr>
                    <w:t>Chair 202</w:t>
                  </w:r>
                  <w:r w:rsidR="00487C16">
                    <w:rPr>
                      <w:rFonts w:ascii="Calibri" w:hAnsi="Calibri" w:cs="Calibri"/>
                      <w:color w:val="000000"/>
                    </w:rPr>
                    <w:t>2 &amp; Chair 2023</w:t>
                  </w:r>
                </w:p>
                <w:p w14:paraId="20B4FC50" w14:textId="00769E93" w:rsidR="00845258" w:rsidRDefault="00845258" w:rsidP="00845258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SCCAR Finance Committee 2023</w:t>
                  </w:r>
                  <w:r w:rsidR="00487C16">
                    <w:rPr>
                      <w:rFonts w:ascii="Calibri" w:hAnsi="Calibri" w:cs="Calibri"/>
                      <w:color w:val="000000"/>
                    </w:rPr>
                    <w:t>-202</w:t>
                  </w:r>
                  <w:r w:rsidR="00FB2135">
                    <w:rPr>
                      <w:rFonts w:ascii="Calibri" w:hAnsi="Calibri" w:cs="Calibri"/>
                      <w:color w:val="000000"/>
                    </w:rPr>
                    <w:t>5</w:t>
                  </w:r>
                </w:p>
                <w:p w14:paraId="7EAB8578" w14:textId="77777777" w:rsidR="0094748C" w:rsidRDefault="0094748C" w:rsidP="0094748C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 xml:space="preserve">SCCAR Strategic Planning 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Committee </w:t>
                  </w:r>
                  <w:r w:rsidRPr="006A3817">
                    <w:rPr>
                      <w:rFonts w:ascii="Calibri" w:hAnsi="Calibri" w:cs="Calibri"/>
                      <w:color w:val="000000"/>
                    </w:rPr>
                    <w:t>2021</w:t>
                  </w:r>
                  <w:r>
                    <w:rPr>
                      <w:rFonts w:ascii="Calibri" w:hAnsi="Calibri" w:cs="Calibri"/>
                      <w:color w:val="000000"/>
                    </w:rPr>
                    <w:t>- 2023</w:t>
                  </w:r>
                </w:p>
                <w:p w14:paraId="42D7F97C" w14:textId="4129FAEC" w:rsidR="00A1792F" w:rsidRDefault="00A1792F" w:rsidP="00A1792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SCCAR Salesperson Nominating Committee 2022</w:t>
                  </w:r>
                  <w:r w:rsidR="006E24EB">
                    <w:rPr>
                      <w:rFonts w:ascii="Calibri" w:hAnsi="Calibri" w:cs="Calibri"/>
                      <w:color w:val="000000"/>
                    </w:rPr>
                    <w:t>-</w:t>
                  </w:r>
                  <w:r w:rsidR="00B75819">
                    <w:rPr>
                      <w:rFonts w:ascii="Calibri" w:hAnsi="Calibri" w:cs="Calibri"/>
                      <w:color w:val="000000"/>
                    </w:rPr>
                    <w:t>2023</w:t>
                  </w:r>
                </w:p>
                <w:p w14:paraId="73A48BB5" w14:textId="15A9095E" w:rsidR="00A1792F" w:rsidRDefault="00A1792F" w:rsidP="00A1792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>SCCAR Salesperson Nominating Chair</w:t>
                  </w:r>
                  <w:r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 w:rsidRPr="006A3817">
                    <w:rPr>
                      <w:rFonts w:ascii="Calibri" w:hAnsi="Calibri" w:cs="Calibri"/>
                      <w:color w:val="000000"/>
                    </w:rPr>
                    <w:t>2021</w:t>
                  </w:r>
                </w:p>
                <w:p w14:paraId="6AA5D264" w14:textId="77777777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>SCCAR Government Affairs 2021</w:t>
                  </w:r>
                </w:p>
                <w:p w14:paraId="70DFDDF2" w14:textId="1FB50F7C" w:rsidR="001912C1" w:rsidRDefault="002549CB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 xml:space="preserve">SCCARPAC </w:t>
                  </w:r>
                  <w:r w:rsidR="008939C0">
                    <w:rPr>
                      <w:rFonts w:ascii="Calibri" w:hAnsi="Calibri" w:cs="Calibri"/>
                      <w:color w:val="000000"/>
                    </w:rPr>
                    <w:t>C</w:t>
                  </w:r>
                  <w:r>
                    <w:rPr>
                      <w:rFonts w:ascii="Calibri" w:hAnsi="Calibri" w:cs="Calibri"/>
                      <w:color w:val="000000"/>
                    </w:rPr>
                    <w:t>ommittee</w:t>
                  </w:r>
                  <w:r w:rsidR="001912C1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 w:rsidR="001912C1" w:rsidRPr="006A3817">
                    <w:rPr>
                      <w:rFonts w:ascii="Calibri" w:hAnsi="Calibri" w:cs="Calibri"/>
                      <w:color w:val="000000"/>
                    </w:rPr>
                    <w:t>member 2021</w:t>
                  </w:r>
                </w:p>
                <w:p w14:paraId="77A6F1A1" w14:textId="30C224D1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>SCCAR Events Committee member 202</w:t>
                  </w:r>
                  <w:r>
                    <w:rPr>
                      <w:rFonts w:ascii="Calibri" w:hAnsi="Calibri" w:cs="Calibri"/>
                      <w:color w:val="000000"/>
                    </w:rPr>
                    <w:t>0-202</w:t>
                  </w:r>
                  <w:r w:rsidR="006E6BF6">
                    <w:rPr>
                      <w:rFonts w:ascii="Calibri" w:hAnsi="Calibri" w:cs="Calibri"/>
                      <w:color w:val="000000"/>
                    </w:rPr>
                    <w:t>1</w:t>
                  </w:r>
                  <w:r w:rsidR="000D464E">
                    <w:rPr>
                      <w:rFonts w:ascii="Calibri" w:hAnsi="Calibri" w:cs="Calibri"/>
                      <w:color w:val="000000"/>
                    </w:rPr>
                    <w:t>, 2024</w:t>
                  </w:r>
                </w:p>
                <w:p w14:paraId="30A19B85" w14:textId="77777777" w:rsidR="00A1792F" w:rsidRDefault="00A1792F" w:rsidP="0094748C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  <w:p w14:paraId="7DF69836" w14:textId="39A8B893" w:rsidR="003F2DFB" w:rsidRPr="006A3817" w:rsidRDefault="003F2DFB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845258" w:rsidRPr="006A3817" w14:paraId="379EEF91" w14:textId="77777777" w:rsidTr="003F2DFB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2A63EB" w14:textId="7B1DA64A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 w:rsidRPr="006A3817">
                    <w:rPr>
                      <w:rFonts w:ascii="Calibri" w:hAnsi="Calibri" w:cs="Calibri"/>
                      <w:color w:val="000000"/>
                    </w:rPr>
                    <w:t>SCCAR Commercial Member 2021</w:t>
                  </w:r>
                  <w:r>
                    <w:rPr>
                      <w:rFonts w:ascii="Calibri" w:hAnsi="Calibri" w:cs="Calibri"/>
                      <w:color w:val="000000"/>
                    </w:rPr>
                    <w:t>-202</w:t>
                  </w:r>
                  <w:r w:rsidR="0007796D">
                    <w:rPr>
                      <w:rFonts w:ascii="Calibri" w:hAnsi="Calibri" w:cs="Calibri"/>
                      <w:color w:val="000000"/>
                    </w:rPr>
                    <w:t>6</w:t>
                  </w:r>
                </w:p>
                <w:p w14:paraId="04A5581A" w14:textId="14B01747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YPN Advisory Board 2022</w:t>
                  </w:r>
                  <w:r w:rsidR="0007796D">
                    <w:rPr>
                      <w:rFonts w:ascii="Calibri" w:hAnsi="Calibri" w:cs="Calibri"/>
                      <w:color w:val="000000"/>
                    </w:rPr>
                    <w:t>, YPN Task Force 2026</w:t>
                  </w:r>
                </w:p>
                <w:p w14:paraId="186E85E4" w14:textId="77777777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SCCAR Leadership Academy Graduate 2021</w:t>
                  </w:r>
                </w:p>
                <w:p w14:paraId="2124B633" w14:textId="77777777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  <w:p w14:paraId="6D1E1F2D" w14:textId="6146FDC7" w:rsidR="00845258" w:rsidRPr="006A3817" w:rsidRDefault="00845258" w:rsidP="00845258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6D0477B1" w14:textId="77777777" w:rsidTr="003F2DFB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3C6ED7" w14:textId="77777777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St. Charles County REALTOR® Salesperson of the Year 2020</w:t>
                  </w:r>
                </w:p>
                <w:p w14:paraId="67596F01" w14:textId="4AF33911" w:rsidR="00C666CE" w:rsidRPr="006A3817" w:rsidRDefault="00C666CE" w:rsidP="0094748C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7F66B587" w14:textId="77777777" w:rsidTr="00845258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F70A494" w14:textId="3E6A745F" w:rsidR="00C666CE" w:rsidRPr="006A3817" w:rsidRDefault="00C666CE" w:rsidP="00A1792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491646BE" w14:textId="77777777" w:rsidTr="00845258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1D4651D" w14:textId="77777777" w:rsidR="001912C1" w:rsidRDefault="001912C1" w:rsidP="001912C1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color w:val="0072C7"/>
                    </w:rPr>
                    <w:t>Missouri Association of REALTORS®</w:t>
                  </w:r>
                </w:p>
                <w:tbl>
                  <w:tblPr>
                    <w:tblW w:w="588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885"/>
                  </w:tblGrid>
                  <w:tr w:rsidR="001912C1" w:rsidRPr="003F2DFB" w14:paraId="0BEBD412" w14:textId="77777777" w:rsidTr="00955054">
                    <w:trPr>
                      <w:trHeight w:val="283"/>
                    </w:trPr>
                    <w:tc>
                      <w:tcPr>
                        <w:tcW w:w="58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807B264" w14:textId="77777777" w:rsidR="00CD07CF" w:rsidRDefault="00CD07CF" w:rsidP="00CD07CF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MO Risk Management Committee Member 2022-2023</w:t>
                        </w:r>
                      </w:p>
                      <w:p w14:paraId="7A53547B" w14:textId="605205FC" w:rsidR="00CD07CF" w:rsidRDefault="00CD07CF" w:rsidP="00CD07CF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MO State Director 2021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-202</w:t>
                        </w:r>
                        <w:r w:rsidR="00134977">
                          <w:rPr>
                            <w:rFonts w:ascii="Calibri" w:hAnsi="Calibri" w:cs="Calibri"/>
                            <w:color w:val="000000"/>
                          </w:rPr>
                          <w:t>6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    </w:t>
                        </w:r>
                      </w:p>
                      <w:p w14:paraId="3144F64C" w14:textId="1BA295FF" w:rsidR="008939C0" w:rsidRDefault="008939C0" w:rsidP="00CD07CF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MO Specialty Output Groups </w:t>
                        </w:r>
                        <w:r w:rsidR="00AC07DC">
                          <w:rPr>
                            <w:rFonts w:ascii="Calibri" w:hAnsi="Calibri" w:cs="Calibri"/>
                            <w:color w:val="000000"/>
                          </w:rPr>
                          <w:t>Vice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-Chair 2024</w:t>
                        </w:r>
                      </w:p>
                      <w:p w14:paraId="6DBEA536" w14:textId="03560A43" w:rsidR="00367B32" w:rsidRDefault="00367B32" w:rsidP="00CD07CF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MO Specialty Groups Chair 2025</w:t>
                        </w:r>
                        <w:r w:rsidR="00D07DC3">
                          <w:rPr>
                            <w:rFonts w:ascii="Calibri" w:hAnsi="Calibri" w:cs="Calibri"/>
                            <w:color w:val="000000"/>
                          </w:rPr>
                          <w:t xml:space="preserve"> Task Force </w:t>
                        </w:r>
                        <w:r w:rsidR="004D53CA">
                          <w:rPr>
                            <w:rFonts w:ascii="Calibri" w:hAnsi="Calibri" w:cs="Calibri"/>
                            <w:color w:val="000000"/>
                          </w:rPr>
                          <w:t>utilization</w:t>
                        </w:r>
                      </w:p>
                      <w:p w14:paraId="7A6B7FFB" w14:textId="35CA8F03" w:rsidR="009B507B" w:rsidRDefault="009B507B" w:rsidP="00CD07CF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Honor Society 2022-202</w:t>
                        </w:r>
                        <w:r w:rsidR="00134977">
                          <w:rPr>
                            <w:rFonts w:ascii="Calibri" w:hAnsi="Calibri" w:cs="Calibri"/>
                            <w:color w:val="000000"/>
                          </w:rPr>
                          <w:t>5</w:t>
                        </w:r>
                      </w:p>
                      <w:p w14:paraId="7C380384" w14:textId="095175E1" w:rsidR="001912C1" w:rsidRPr="003F2DFB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</w:tbl>
                <w:p w14:paraId="0FA1F789" w14:textId="77777777" w:rsidR="001912C1" w:rsidRPr="00E572D6" w:rsidRDefault="001912C1" w:rsidP="001912C1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color w:val="0072C7"/>
                    </w:rPr>
                    <w:t>Women’s Council of REALTORS® St. Charles County</w:t>
                  </w:r>
                </w:p>
                <w:tbl>
                  <w:tblPr>
                    <w:tblW w:w="552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520"/>
                  </w:tblGrid>
                  <w:tr w:rsidR="001912C1" w:rsidRPr="003F2DFB" w14:paraId="062BCF2D" w14:textId="77777777" w:rsidTr="00001E8B">
                    <w:trPr>
                      <w:trHeight w:val="300"/>
                    </w:trPr>
                    <w:tc>
                      <w:tcPr>
                        <w:tcW w:w="5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3A1EDC7" w14:textId="77777777" w:rsidR="001912C1" w:rsidRPr="003F2DFB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 xml:space="preserve">WCR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STC </w:t>
                        </w: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member August 2018</w:t>
                        </w:r>
                      </w:p>
                    </w:tc>
                  </w:tr>
                  <w:tr w:rsidR="001912C1" w:rsidRPr="003F2DFB" w14:paraId="75F5DBEA" w14:textId="77777777" w:rsidTr="00001E8B">
                    <w:trPr>
                      <w:trHeight w:val="300"/>
                    </w:trPr>
                    <w:tc>
                      <w:tcPr>
                        <w:tcW w:w="5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9B7A9B1" w14:textId="77777777" w:rsidR="001912C1" w:rsidRPr="003F2DFB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 xml:space="preserve">WCR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STC </w:t>
                        </w: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member 2019</w:t>
                        </w:r>
                      </w:p>
                    </w:tc>
                  </w:tr>
                  <w:tr w:rsidR="001912C1" w:rsidRPr="003F2DFB" w14:paraId="23D1A90E" w14:textId="77777777" w:rsidTr="00001E8B">
                    <w:trPr>
                      <w:trHeight w:val="300"/>
                    </w:trPr>
                    <w:tc>
                      <w:tcPr>
                        <w:tcW w:w="5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7402A06F" w14:textId="33A4A3A8" w:rsidR="001912C1" w:rsidRPr="003F2DFB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 xml:space="preserve">WCR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STC </w:t>
                        </w: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Secretary 2020</w:t>
                        </w:r>
                      </w:p>
                    </w:tc>
                  </w:tr>
                  <w:tr w:rsidR="001912C1" w:rsidRPr="003F2DFB" w14:paraId="225B30EB" w14:textId="77777777" w:rsidTr="00001E8B">
                    <w:trPr>
                      <w:trHeight w:val="300"/>
                    </w:trPr>
                    <w:tc>
                      <w:tcPr>
                        <w:tcW w:w="5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D4F32C3" w14:textId="2A258FE9" w:rsidR="001912C1" w:rsidRPr="003F2DFB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 xml:space="preserve">WCR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STC </w:t>
                        </w: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President Elect 2021</w:t>
                        </w:r>
                      </w:p>
                    </w:tc>
                  </w:tr>
                  <w:tr w:rsidR="001912C1" w:rsidRPr="003F2DFB" w14:paraId="35E6B6A8" w14:textId="77777777" w:rsidTr="00001E8B">
                    <w:trPr>
                      <w:trHeight w:val="300"/>
                    </w:trPr>
                    <w:tc>
                      <w:tcPr>
                        <w:tcW w:w="55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A6160CE" w14:textId="78A222EC" w:rsidR="001912C1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 xml:space="preserve">WCR 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 xml:space="preserve">STC </w:t>
                        </w: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President 2022</w:t>
                        </w:r>
                      </w:p>
                      <w:p w14:paraId="59C607E1" w14:textId="5DC6FEF0" w:rsidR="008939C0" w:rsidRDefault="008939C0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lastRenderedPageBreak/>
                          <w:t>WCR Standing Rules Task Force 2023</w:t>
                        </w:r>
                        <w:r w:rsidR="0079721F">
                          <w:rPr>
                            <w:rFonts w:ascii="Calibri" w:hAnsi="Calibri" w:cs="Calibri"/>
                            <w:color w:val="000000"/>
                          </w:rPr>
                          <w:t>-2024</w:t>
                        </w:r>
                      </w:p>
                      <w:p w14:paraId="369563E4" w14:textId="10714548" w:rsidR="0079721F" w:rsidRDefault="0079721F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WCR Parliamentarian 2024</w:t>
                        </w:r>
                      </w:p>
                      <w:p w14:paraId="1F706530" w14:textId="1AA33BB7" w:rsidR="003174B4" w:rsidRPr="003F2DFB" w:rsidRDefault="003174B4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WCR Member of the Year 202</w:t>
                        </w:r>
                        <w:r w:rsidR="00432EED">
                          <w:rPr>
                            <w:rFonts w:ascii="Calibri" w:hAnsi="Calibri" w:cs="Calibri"/>
                            <w:color w:val="000000"/>
                          </w:rPr>
                          <w:t>4</w:t>
                        </w:r>
                      </w:p>
                    </w:tc>
                  </w:tr>
                </w:tbl>
                <w:p w14:paraId="42790A5A" w14:textId="4302815B" w:rsidR="00C666CE" w:rsidRDefault="00A259B1" w:rsidP="00C666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anchor distT="0" distB="0" distL="114300" distR="114300" simplePos="0" relativeHeight="251666432" behindDoc="0" locked="0" layoutInCell="1" allowOverlap="1" wp14:anchorId="20147BE3" wp14:editId="51719AA9">
                        <wp:simplePos x="0" y="0"/>
                        <wp:positionH relativeFrom="column">
                          <wp:posOffset>-2696210</wp:posOffset>
                        </wp:positionH>
                        <wp:positionV relativeFrom="paragraph">
                          <wp:posOffset>-525780</wp:posOffset>
                        </wp:positionV>
                        <wp:extent cx="1609090" cy="1057275"/>
                        <wp:effectExtent l="0" t="0" r="0" b="9525"/>
                        <wp:wrapNone/>
                        <wp:docPr id="268537009" name="Picture 14" descr="A logo for a women's council of realtors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537009" name="Picture 14" descr="A logo for a women's council of realtors&#10;&#10;AI-generated content may be incorrect.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090" cy="1057275"/>
                                </a:xfrm>
                                <a:prstGeom prst="rect">
                                  <a:avLst/>
                                </a:prstGeom>
                                <a:effectLst>
                                  <a:softEdge rad="63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5D213120" w14:textId="68A6C6D4" w:rsidR="00C666CE" w:rsidRDefault="00C666CE" w:rsidP="00C666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  <w:p w14:paraId="42103186" w14:textId="42275840" w:rsidR="001912C1" w:rsidRPr="00E572D6" w:rsidRDefault="00C24C9B" w:rsidP="001912C1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765C5A06" wp14:editId="6E1E0EE7">
                        <wp:simplePos x="0" y="0"/>
                        <wp:positionH relativeFrom="column">
                          <wp:posOffset>-2273300</wp:posOffset>
                        </wp:positionH>
                        <wp:positionV relativeFrom="page">
                          <wp:posOffset>1111885</wp:posOffset>
                        </wp:positionV>
                        <wp:extent cx="790575" cy="790575"/>
                        <wp:effectExtent l="0" t="0" r="9525" b="9525"/>
                        <wp:wrapNone/>
                        <wp:docPr id="10" name="Picture 10" descr="A picture containing text, sign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Picture 10" descr="A picture containing text, sign&#10;&#10;Description automatically generated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0575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1912C1">
                    <w:rPr>
                      <w:rFonts w:ascii="Calibri" w:hAnsi="Calibri" w:cs="Calibri"/>
                      <w:color w:val="0072C7"/>
                    </w:rPr>
                    <w:t>Women’s Council of REALTORS® Missouri</w:t>
                  </w:r>
                </w:p>
                <w:p w14:paraId="0248C4F7" w14:textId="21EDA973" w:rsidR="001912C1" w:rsidRDefault="001912C1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WCR State Nominating Committee 2021</w:t>
                  </w:r>
                </w:p>
                <w:p w14:paraId="3CB8DEB2" w14:textId="77777777" w:rsidR="001912C1" w:rsidRDefault="001912C1" w:rsidP="001912C1">
                  <w:pPr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Missouri </w:t>
                  </w:r>
                  <w:proofErr w:type="spellStart"/>
                  <w:r>
                    <w:rPr>
                      <w:rFonts w:ascii="Calibri" w:hAnsi="Calibri" w:cs="Calibri"/>
                    </w:rPr>
                    <w:t>ExCEL</w:t>
                  </w:r>
                  <w:proofErr w:type="spellEnd"/>
                  <w:r>
                    <w:rPr>
                      <w:rFonts w:ascii="Calibri" w:hAnsi="Calibri" w:cs="Calibri"/>
                    </w:rPr>
                    <w:t xml:space="preserve"> Award Winner 2021</w:t>
                  </w:r>
                </w:p>
                <w:p w14:paraId="60ECE6FA" w14:textId="2628201F" w:rsidR="0079721F" w:rsidRDefault="001912C1" w:rsidP="001912C1">
                  <w:pPr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State Events Chair 2023</w:t>
                  </w:r>
                </w:p>
                <w:p w14:paraId="47415A82" w14:textId="602B2F20" w:rsidR="0049341F" w:rsidRDefault="0049341F" w:rsidP="001912C1">
                  <w:pPr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Entrepreneur of the Year Award Winner 2023</w:t>
                  </w:r>
                </w:p>
                <w:p w14:paraId="581B3098" w14:textId="747A3E2A" w:rsidR="0079721F" w:rsidRDefault="0079721F" w:rsidP="0049341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WCR State Treasurer 2024</w:t>
                  </w:r>
                </w:p>
                <w:p w14:paraId="3C231BF4" w14:textId="393B68AF" w:rsidR="00BA1439" w:rsidRDefault="00BA1439" w:rsidP="0049341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Strategic Planning Committee 2024</w:t>
                  </w:r>
                </w:p>
                <w:p w14:paraId="02CB529D" w14:textId="18B81848" w:rsidR="004D53CA" w:rsidRDefault="0052338F" w:rsidP="0049341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First Vice President 2025</w:t>
                  </w:r>
                </w:p>
                <w:p w14:paraId="77100FFD" w14:textId="69AA7A66" w:rsidR="00FF6184" w:rsidRDefault="00FF6184" w:rsidP="0049341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President Elect 2026</w:t>
                  </w:r>
                </w:p>
                <w:p w14:paraId="59B8F7FA" w14:textId="45C99900" w:rsidR="00AF098E" w:rsidRPr="0049341F" w:rsidRDefault="00D20496" w:rsidP="0049341F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LID Committee member 2026</w:t>
                  </w:r>
                </w:p>
                <w:p w14:paraId="1E475DC0" w14:textId="0C6EB195" w:rsidR="001912C1" w:rsidRDefault="001912C1" w:rsidP="001912C1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color w:val="0072C7"/>
                    </w:rPr>
                    <w:t>Women’s Council of REALTORS® National</w:t>
                  </w:r>
                </w:p>
                <w:p w14:paraId="32E46212" w14:textId="0A88823C" w:rsidR="001912C1" w:rsidRPr="003F2DFB" w:rsidRDefault="001912C1" w:rsidP="001912C1">
                  <w:r>
                    <w:t>Attended National Conference San Diego Nov 2021</w:t>
                  </w:r>
                </w:p>
                <w:p w14:paraId="7E9325C6" w14:textId="77777777" w:rsidR="001912C1" w:rsidRDefault="001912C1" w:rsidP="001912C1">
                  <w:r>
                    <w:t>Attended National Conference Orlando Nov 2022</w:t>
                  </w:r>
                </w:p>
                <w:p w14:paraId="57DB8C90" w14:textId="3C32EABB" w:rsidR="000E7854" w:rsidRDefault="000E7854" w:rsidP="001912C1">
                  <w:r>
                    <w:t>Attended National Mid-Year Washington, DC 2024</w:t>
                  </w:r>
                </w:p>
                <w:p w14:paraId="1ADCF078" w14:textId="28DA9145" w:rsidR="000E7854" w:rsidRDefault="000E7854" w:rsidP="001912C1">
                  <w:r>
                    <w:t>Attended National Conference Boston, MA 2024</w:t>
                  </w:r>
                </w:p>
                <w:p w14:paraId="622E43BA" w14:textId="389929BA" w:rsidR="0052338F" w:rsidRDefault="0052338F" w:rsidP="001912C1">
                  <w:r>
                    <w:t>Attended National Mid-Year Washington, DC 2025</w:t>
                  </w:r>
                </w:p>
                <w:p w14:paraId="217E7981" w14:textId="54A8F927" w:rsidR="00142F8C" w:rsidRPr="003F2DFB" w:rsidRDefault="00142F8C" w:rsidP="001912C1">
                  <w:r>
                    <w:t>National Leadership Institute 2026</w:t>
                  </w:r>
                </w:p>
                <w:p w14:paraId="33943B74" w14:textId="2ED090F8" w:rsidR="00DC10CE" w:rsidRDefault="00DC10CE" w:rsidP="00DC10CE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color w:val="0072C7"/>
                    </w:rPr>
                    <w:t>Regional Support Roles</w:t>
                  </w:r>
                </w:p>
                <w:p w14:paraId="46ADA61E" w14:textId="68A92F9D" w:rsidR="00DC10CE" w:rsidRDefault="00DC10CE" w:rsidP="00DC10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MARIS Credentialing Committee October 2025</w:t>
                  </w:r>
                </w:p>
                <w:p w14:paraId="63E44165" w14:textId="77777777" w:rsidR="00DC10CE" w:rsidRPr="00DC10CE" w:rsidRDefault="00DC10CE" w:rsidP="00DC10CE"/>
                <w:p w14:paraId="6E1D29F1" w14:textId="2FB8B10B" w:rsidR="001912C1" w:rsidRPr="003F2DFB" w:rsidRDefault="001912C1" w:rsidP="001912C1"/>
                <w:p w14:paraId="6FDEFD0E" w14:textId="3099C063" w:rsidR="001912C1" w:rsidRDefault="001912C1" w:rsidP="001912C1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color w:val="0072C7"/>
                    </w:rPr>
                    <w:t>REALTOR® Political Action Committee</w:t>
                  </w:r>
                </w:p>
                <w:tbl>
                  <w:tblPr>
                    <w:tblW w:w="4194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94"/>
                  </w:tblGrid>
                  <w:tr w:rsidR="001912C1" w:rsidRPr="003F2DFB" w14:paraId="6710A3AA" w14:textId="77777777" w:rsidTr="00CD3CB9">
                    <w:trPr>
                      <w:trHeight w:val="220"/>
                    </w:trPr>
                    <w:tc>
                      <w:tcPr>
                        <w:tcW w:w="41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DC385CF" w14:textId="77777777" w:rsidR="001912C1" w:rsidRDefault="001912C1" w:rsidP="001912C1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3F2DFB">
                          <w:rPr>
                            <w:rFonts w:ascii="Calibri" w:hAnsi="Calibri" w:cs="Calibri"/>
                            <w:color w:val="000000"/>
                          </w:rPr>
                          <w:t>Major Investor Sterling R 2019</w:t>
                        </w:r>
                        <w:r>
                          <w:rPr>
                            <w:rFonts w:ascii="Calibri" w:hAnsi="Calibri" w:cs="Calibri"/>
                            <w:color w:val="000000"/>
                          </w:rPr>
                          <w:t>-202</w:t>
                        </w:r>
                        <w:r w:rsidR="00837B1D">
                          <w:rPr>
                            <w:rFonts w:ascii="Calibri" w:hAnsi="Calibri" w:cs="Calibri"/>
                            <w:color w:val="000000"/>
                          </w:rPr>
                          <w:t>3</w:t>
                        </w:r>
                      </w:p>
                      <w:p w14:paraId="1FF4C0D2" w14:textId="3895F473" w:rsidR="00DC10CE" w:rsidRDefault="00837B1D" w:rsidP="00DC10CE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</w:rPr>
                          <w:t>Major Investor Crystal R 2024</w:t>
                        </w:r>
                        <w:r w:rsidR="0052338F">
                          <w:rPr>
                            <w:rFonts w:ascii="Calibri" w:hAnsi="Calibri" w:cs="Calibri"/>
                            <w:color w:val="000000"/>
                          </w:rPr>
                          <w:t>-202</w:t>
                        </w:r>
                        <w:r w:rsidR="00142F8C">
                          <w:rPr>
                            <w:rFonts w:ascii="Calibri" w:hAnsi="Calibri" w:cs="Calibri"/>
                            <w:color w:val="000000"/>
                          </w:rPr>
                          <w:t>6</w:t>
                        </w:r>
                      </w:p>
                      <w:p w14:paraId="589F01B0" w14:textId="5F575756" w:rsidR="00DC10CE" w:rsidRPr="003F2DFB" w:rsidRDefault="00DC10CE" w:rsidP="00DC10CE">
                        <w:pPr>
                          <w:widowControl/>
                          <w:autoSpaceDE/>
                          <w:autoSpaceDN/>
                          <w:adjustRightInd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c>
                  </w:tr>
                </w:tbl>
                <w:p w14:paraId="224EEE3C" w14:textId="24568817" w:rsidR="00C666CE" w:rsidRPr="006A3817" w:rsidRDefault="00C666CE" w:rsidP="00C666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29F7CAEA" w14:textId="77777777" w:rsidTr="003F2DFB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400D9C" w14:textId="651B0F15" w:rsidR="00CD07CF" w:rsidRDefault="00CD07CF" w:rsidP="00CD07CF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color w:val="0072C7"/>
                    </w:rPr>
                    <w:lastRenderedPageBreak/>
                    <w:t>Education</w:t>
                  </w:r>
                </w:p>
                <w:p w14:paraId="7756D90F" w14:textId="540F8A18" w:rsidR="00CD07CF" w:rsidRDefault="00CD07CF" w:rsidP="00CD07CF">
                  <w:r>
                    <w:t>NAR C2EX Endorsement April 2021-</w:t>
                  </w:r>
                  <w:r w:rsidR="00837B1D">
                    <w:t>current, renewed in April 2024</w:t>
                  </w:r>
                </w:p>
                <w:p w14:paraId="69867266" w14:textId="77777777" w:rsidR="00CD07CF" w:rsidRDefault="00CD07CF" w:rsidP="00CD07CF">
                  <w:r>
                    <w:t>NAR At Home with Diversity Designation April 2021</w:t>
                  </w:r>
                </w:p>
                <w:p w14:paraId="4EA84248" w14:textId="2CE5A339" w:rsidR="00CD07CF" w:rsidRDefault="00CD07CF" w:rsidP="00CD07CF">
                  <w:r>
                    <w:t>WCR PMN Designation April 2021</w:t>
                  </w:r>
                </w:p>
                <w:p w14:paraId="2F3E20E3" w14:textId="5DAE16F0" w:rsidR="00CD07CF" w:rsidRDefault="00CD07CF" w:rsidP="00CD07CF">
                  <w:r>
                    <w:t>Missouri Notary 2022</w:t>
                  </w:r>
                  <w:r w:rsidR="005629CB">
                    <w:t>-20</w:t>
                  </w:r>
                  <w:r w:rsidR="005604DE">
                    <w:t>30</w:t>
                  </w:r>
                </w:p>
                <w:p w14:paraId="76A4C3C8" w14:textId="530FE58F" w:rsidR="00C666CE" w:rsidRPr="006A3817" w:rsidRDefault="00C666CE" w:rsidP="00C666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30DBBFB2" w14:textId="77777777" w:rsidTr="003F2DFB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CF8A09" w14:textId="4C3A3B0B" w:rsidR="00CD07CF" w:rsidRDefault="004713A1" w:rsidP="00CD07CF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rFonts w:ascii="Calibri" w:hAnsi="Calibri" w:cs="Calibri"/>
                      <w:noProof/>
                    </w:rPr>
                    <w:lastRenderedPageBreak/>
                    <w:drawing>
                      <wp:anchor distT="0" distB="0" distL="114300" distR="114300" simplePos="0" relativeHeight="251667456" behindDoc="0" locked="0" layoutInCell="1" allowOverlap="1" wp14:anchorId="037AEDBF" wp14:editId="6180D994">
                        <wp:simplePos x="0" y="0"/>
                        <wp:positionH relativeFrom="column">
                          <wp:posOffset>-2736215</wp:posOffset>
                        </wp:positionH>
                        <wp:positionV relativeFrom="paragraph">
                          <wp:posOffset>5080</wp:posOffset>
                        </wp:positionV>
                        <wp:extent cx="1619250" cy="976630"/>
                        <wp:effectExtent l="0" t="0" r="0" b="0"/>
                        <wp:wrapNone/>
                        <wp:docPr id="98580346" name="Picture 15" descr="A logo for a party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580346" name="Picture 15" descr="A logo for a party&#10;&#10;AI-generated content may be incorrect.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976630"/>
                                </a:xfrm>
                                <a:prstGeom prst="rect">
                                  <a:avLst/>
                                </a:prstGeom>
                                <a:effectLst>
                                  <a:softEdge rad="3175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CD07CF">
                    <w:rPr>
                      <w:rFonts w:ascii="Calibri" w:hAnsi="Calibri" w:cs="Calibri"/>
                      <w:color w:val="0072C7"/>
                    </w:rPr>
                    <w:t>Community</w:t>
                  </w:r>
                </w:p>
                <w:p w14:paraId="09EF538A" w14:textId="7439AFB5" w:rsidR="00CD07CF" w:rsidRDefault="00CD07CF" w:rsidP="00CD07CF">
                  <w:r>
                    <w:t>Wentzville Rotary- member 2023</w:t>
                  </w:r>
                  <w:r w:rsidR="00DD71ED">
                    <w:t>-202</w:t>
                  </w:r>
                  <w:r w:rsidR="00142F8C">
                    <w:t>6</w:t>
                  </w:r>
                </w:p>
                <w:p w14:paraId="22304535" w14:textId="054798F5" w:rsidR="00C666CE" w:rsidRPr="006A3817" w:rsidRDefault="00C666CE" w:rsidP="00CD07CF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6F9B4F27" w14:textId="77777777" w:rsidTr="003F2DFB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8A26B7" w14:textId="4250EC87" w:rsidR="00CD07CF" w:rsidRDefault="004713A1" w:rsidP="00CD07CF">
                  <w:pPr>
                    <w:pStyle w:val="Heading2"/>
                    <w:rPr>
                      <w:rFonts w:ascii="Calibri" w:hAnsi="Calibri" w:cs="Calibri"/>
                      <w:color w:val="0072C7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56342C1D" wp14:editId="09FFE8CD">
                        <wp:simplePos x="0" y="0"/>
                        <wp:positionH relativeFrom="column">
                          <wp:posOffset>-2332355</wp:posOffset>
                        </wp:positionH>
                        <wp:positionV relativeFrom="page">
                          <wp:posOffset>575945</wp:posOffset>
                        </wp:positionV>
                        <wp:extent cx="740410" cy="742950"/>
                        <wp:effectExtent l="0" t="0" r="2540" b="0"/>
                        <wp:wrapNone/>
                        <wp:docPr id="5" name="Picture 5" descr="Logo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5" descr="Logo&#10;&#10;Description automatically generated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041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CD07CF">
                    <w:rPr>
                      <w:rFonts w:ascii="Calibri" w:hAnsi="Calibri" w:cs="Calibri"/>
                      <w:color w:val="0072C7"/>
                    </w:rPr>
                    <w:t>Referrals</w:t>
                  </w:r>
                </w:p>
                <w:p w14:paraId="59FBEE8E" w14:textId="74E72032" w:rsidR="00CD07CF" w:rsidRDefault="00CD07CF" w:rsidP="00CD07CF">
                  <w:r>
                    <w:t>Received</w:t>
                  </w:r>
                  <w:r w:rsidR="005629CB">
                    <w:t xml:space="preserve"> FL</w:t>
                  </w:r>
                  <w:r>
                    <w:t xml:space="preserve"> referral – May 2017 </w:t>
                  </w:r>
                </w:p>
                <w:p w14:paraId="30FBA0A4" w14:textId="22163849" w:rsidR="00CD07CF" w:rsidRDefault="00CD07CF" w:rsidP="00CD07CF">
                  <w:r>
                    <w:t xml:space="preserve">6738 Vernon Ave., </w:t>
                  </w:r>
                  <w:proofErr w:type="gramStart"/>
                  <w:r>
                    <w:t>St .</w:t>
                  </w:r>
                  <w:proofErr w:type="gramEnd"/>
                  <w:r>
                    <w:t xml:space="preserve"> Louis, MO</w:t>
                  </w:r>
                </w:p>
                <w:p w14:paraId="404E925D" w14:textId="744D0234" w:rsidR="00CD07CF" w:rsidRDefault="00CD07CF" w:rsidP="00CD07CF"/>
                <w:p w14:paraId="2151CB02" w14:textId="1BECB040" w:rsidR="00CD07CF" w:rsidRDefault="00CD07CF" w:rsidP="00CD07CF">
                  <w:r>
                    <w:t>Received</w:t>
                  </w:r>
                  <w:r w:rsidR="005629CB">
                    <w:t xml:space="preserve"> local</w:t>
                  </w:r>
                  <w:r>
                    <w:t xml:space="preserve"> referral- March 2021</w:t>
                  </w:r>
                </w:p>
                <w:p w14:paraId="7955E767" w14:textId="0B41171E" w:rsidR="00C666CE" w:rsidRPr="006A3817" w:rsidRDefault="00C666CE" w:rsidP="00C666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78478D41" w14:textId="77777777" w:rsidTr="00C666CE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6969227" w14:textId="5BE05EDF" w:rsidR="00CD07CF" w:rsidRDefault="00CD07CF" w:rsidP="00CD07CF">
                  <w:r>
                    <w:t>122 Ridgecrest, Troy, MO</w:t>
                  </w:r>
                </w:p>
                <w:p w14:paraId="6971D7E1" w14:textId="0A5112D5" w:rsidR="00CD07CF" w:rsidRDefault="00CD07CF" w:rsidP="00CD07CF"/>
                <w:p w14:paraId="4F73BA4A" w14:textId="715CE079" w:rsidR="00CD07CF" w:rsidRDefault="00CD07CF" w:rsidP="00CD07CF">
                  <w:r>
                    <w:t xml:space="preserve">Sent </w:t>
                  </w:r>
                  <w:r w:rsidR="005629CB">
                    <w:t xml:space="preserve">GA </w:t>
                  </w:r>
                  <w:r>
                    <w:t>referral- February 2022</w:t>
                  </w:r>
                </w:p>
                <w:p w14:paraId="25BE83C6" w14:textId="02325DE7" w:rsidR="00CD07CF" w:rsidRDefault="00CD07CF" w:rsidP="00CD07CF">
                  <w:r>
                    <w:t>118 Lee Street, Statesboro, GA</w:t>
                  </w:r>
                </w:p>
                <w:p w14:paraId="6FFF6A26" w14:textId="68669437" w:rsidR="00925234" w:rsidRDefault="00925234" w:rsidP="00CD07CF"/>
                <w:p w14:paraId="4BBD143F" w14:textId="121EBD7F" w:rsidR="00925234" w:rsidRDefault="00925234" w:rsidP="00CD07CF">
                  <w:r>
                    <w:t>Received referral- June 2023</w:t>
                  </w:r>
                </w:p>
                <w:p w14:paraId="24F52E0E" w14:textId="2907C5B0" w:rsidR="00925234" w:rsidRDefault="00925234" w:rsidP="00CD07CF">
                  <w:r>
                    <w:t xml:space="preserve">2915 Ehlmann Rd., St. Charles, MO </w:t>
                  </w:r>
                </w:p>
                <w:p w14:paraId="6770274C" w14:textId="6CFAFD9F" w:rsidR="00C666CE" w:rsidRDefault="00925234" w:rsidP="00CD07CF">
                  <w:r>
                    <w:t>From WCR KC lead-Lin Van</w:t>
                  </w:r>
                  <w:r w:rsidR="007C4DE5">
                    <w:t xml:space="preserve"> </w:t>
                  </w:r>
                  <w:r>
                    <w:t>Meter</w:t>
                  </w:r>
                </w:p>
                <w:p w14:paraId="02BB7435" w14:textId="77777777" w:rsidR="00E462C0" w:rsidRDefault="00E462C0" w:rsidP="00CD07CF"/>
                <w:p w14:paraId="5393B34B" w14:textId="554BE497" w:rsidR="00033941" w:rsidRDefault="00033941" w:rsidP="00CD07CF">
                  <w:r>
                    <w:t>Referral received- May 2024</w:t>
                  </w:r>
                </w:p>
                <w:p w14:paraId="588D4972" w14:textId="233248E9" w:rsidR="00D516CC" w:rsidRDefault="00D516CC" w:rsidP="00CD07CF">
                  <w:r>
                    <w:t>800 Sugar Valley Ct., St. Peters, MO 63376</w:t>
                  </w:r>
                </w:p>
                <w:p w14:paraId="6C3E0307" w14:textId="77777777" w:rsidR="00D516CC" w:rsidRDefault="000948C2" w:rsidP="00CD07CF">
                  <w:r>
                    <w:t xml:space="preserve">From MO Realtors- </w:t>
                  </w:r>
                  <w:r w:rsidR="00D32855">
                    <w:t>Lenora Kay</w:t>
                  </w:r>
                </w:p>
                <w:p w14:paraId="05AB76E1" w14:textId="77777777" w:rsidR="00D32855" w:rsidRDefault="00D32855" w:rsidP="00CD07CF"/>
                <w:p w14:paraId="109E6F98" w14:textId="77777777" w:rsidR="00D32855" w:rsidRDefault="002B32C2" w:rsidP="00CD07CF">
                  <w:r>
                    <w:t>Referral received- June 2024</w:t>
                  </w:r>
                </w:p>
                <w:p w14:paraId="19F4B5C1" w14:textId="77777777" w:rsidR="002B32C2" w:rsidRDefault="002B32C2" w:rsidP="00CD07CF">
                  <w:r>
                    <w:t>4525 Laclede Ave. #15, St. Louis, MO 63</w:t>
                  </w:r>
                  <w:r w:rsidR="00A401C9">
                    <w:t>108</w:t>
                  </w:r>
                </w:p>
                <w:p w14:paraId="6D6738F4" w14:textId="77777777" w:rsidR="00A401C9" w:rsidRDefault="00A401C9" w:rsidP="00CD07CF">
                  <w:r>
                    <w:t>From WCR AZ- Teresa Meek</w:t>
                  </w:r>
                </w:p>
                <w:p w14:paraId="51584CA7" w14:textId="77777777" w:rsidR="00451B29" w:rsidRDefault="00451B29" w:rsidP="00CD07CF"/>
                <w:p w14:paraId="59F6F45F" w14:textId="3A436F1E" w:rsidR="00451B29" w:rsidRDefault="00F35F20" w:rsidP="00CD07CF">
                  <w:r>
                    <w:t xml:space="preserve">Referral sent- </w:t>
                  </w:r>
                  <w:r w:rsidR="007A7AB8">
                    <w:t>April 2026</w:t>
                  </w:r>
                </w:p>
                <w:p w14:paraId="60A693CE" w14:textId="65D29F92" w:rsidR="005977E9" w:rsidRDefault="005977E9" w:rsidP="00CD07CF">
                  <w:r w:rsidRPr="005977E9">
                    <w:t>2042 St Paul 2nd St, Saint Paul, IA 52657</w:t>
                  </w:r>
                </w:p>
                <w:p w14:paraId="77B91898" w14:textId="2A2E5423" w:rsidR="005977E9" w:rsidRDefault="005977E9" w:rsidP="00CD07CF">
                  <w:r>
                    <w:t>WCR Connection</w:t>
                  </w:r>
                </w:p>
                <w:p w14:paraId="63AC030B" w14:textId="77777777" w:rsidR="00F24D25" w:rsidRDefault="00F24D25" w:rsidP="00CD07CF"/>
                <w:p w14:paraId="1705B996" w14:textId="25E018E7" w:rsidR="00F24D25" w:rsidRDefault="00F24D25" w:rsidP="00CD07CF">
                  <w:r>
                    <w:t>Referral received- July 2026</w:t>
                  </w:r>
                </w:p>
                <w:p w14:paraId="18F46E3E" w14:textId="314D22B1" w:rsidR="00F24D25" w:rsidRDefault="00F24D25" w:rsidP="00CD07CF">
                  <w:r>
                    <w:t>4104 Bridgeton Meadows Ct., Bridgeton, MO 63044</w:t>
                  </w:r>
                </w:p>
                <w:p w14:paraId="54611EBC" w14:textId="688523FB" w:rsidR="00F24D25" w:rsidRDefault="00A145D0" w:rsidP="00CD07CF">
                  <w:r>
                    <w:t>IL Realtor</w:t>
                  </w:r>
                </w:p>
                <w:p w14:paraId="644CA070" w14:textId="77777777" w:rsidR="00142F8C" w:rsidRDefault="00142F8C" w:rsidP="00CD07CF"/>
                <w:p w14:paraId="12480C85" w14:textId="3AFF221D" w:rsidR="00142F8C" w:rsidRDefault="00142F8C" w:rsidP="00CD07CF">
                  <w:r>
                    <w:t>Referral sent- August 2026</w:t>
                  </w:r>
                </w:p>
                <w:p w14:paraId="0A0F921A" w14:textId="5C9A57FF" w:rsidR="00142F8C" w:rsidRDefault="001612A8" w:rsidP="00CD07CF">
                  <w:r>
                    <w:t>4</w:t>
                  </w:r>
                  <w:r w:rsidR="008C6CF1">
                    <w:t>613</w:t>
                  </w:r>
                  <w:r>
                    <w:t xml:space="preserve"> </w:t>
                  </w:r>
                  <w:proofErr w:type="spellStart"/>
                  <w:r>
                    <w:t>Valleydale</w:t>
                  </w:r>
                  <w:proofErr w:type="spellEnd"/>
                  <w:r>
                    <w:t xml:space="preserve"> Dr., Godfrey, IL </w:t>
                  </w:r>
                  <w:r w:rsidR="007A4F96">
                    <w:t>62035</w:t>
                  </w:r>
                </w:p>
                <w:p w14:paraId="21F0D36F" w14:textId="550E42A5" w:rsidR="008C6CF1" w:rsidRDefault="008C6CF1" w:rsidP="00CD07CF">
                  <w:r>
                    <w:t xml:space="preserve">WCR </w:t>
                  </w:r>
                  <w:r w:rsidR="004713A1">
                    <w:t>Connection</w:t>
                  </w:r>
                </w:p>
                <w:p w14:paraId="5C236690" w14:textId="77777777" w:rsidR="007A7AB8" w:rsidRDefault="007A7AB8" w:rsidP="00CD07CF"/>
                <w:p w14:paraId="36E39B65" w14:textId="77777777" w:rsidR="00837B1D" w:rsidRDefault="00837B1D" w:rsidP="00CD07CF"/>
                <w:p w14:paraId="34388B5F" w14:textId="40E0B841" w:rsidR="00AC6A37" w:rsidRPr="0049341F" w:rsidRDefault="00AC6A37" w:rsidP="00CD07CF"/>
              </w:tc>
            </w:tr>
            <w:tr w:rsidR="00C666CE" w:rsidRPr="006A3817" w14:paraId="49BD967F" w14:textId="77777777" w:rsidTr="00C666CE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02FD55" w14:textId="7878E7E1" w:rsidR="00C666CE" w:rsidRPr="006A3817" w:rsidRDefault="00C666CE" w:rsidP="00CD07CF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C666CE" w:rsidRPr="006A3817" w14:paraId="78D14AF9" w14:textId="77777777" w:rsidTr="00C666CE">
              <w:trPr>
                <w:trHeight w:val="329"/>
              </w:trPr>
              <w:tc>
                <w:tcPr>
                  <w:tcW w:w="64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9436047" w14:textId="354CD89F" w:rsidR="00C666CE" w:rsidRPr="006A3817" w:rsidRDefault="00C666CE" w:rsidP="00C666CE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001BD6CA" w14:textId="726EF338" w:rsidR="003D1B71" w:rsidRPr="00740017" w:rsidRDefault="003D1B71" w:rsidP="00AC6C7E">
            <w:pPr>
              <w:rPr>
                <w:rFonts w:ascii="Calibri" w:hAnsi="Calibri" w:cs="Calibri"/>
              </w:rPr>
            </w:pPr>
          </w:p>
          <w:tbl>
            <w:tblPr>
              <w:tblW w:w="5885" w:type="dxa"/>
              <w:tblLayout w:type="fixed"/>
              <w:tblLook w:val="04A0" w:firstRow="1" w:lastRow="0" w:firstColumn="1" w:lastColumn="0" w:noHBand="0" w:noVBand="1"/>
            </w:tblPr>
            <w:tblGrid>
              <w:gridCol w:w="5885"/>
            </w:tblGrid>
            <w:tr w:rsidR="003F2DFB" w:rsidRPr="003F2DFB" w14:paraId="1EA77CFF" w14:textId="77777777" w:rsidTr="003F2DFB">
              <w:trPr>
                <w:trHeight w:val="283"/>
              </w:trPr>
              <w:tc>
                <w:tcPr>
                  <w:tcW w:w="58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1958D9" w14:textId="4B2412FB" w:rsidR="003F2DFB" w:rsidRDefault="003F2DFB" w:rsidP="003F2DFB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  <w:p w14:paraId="25F76341" w14:textId="2CDD2132" w:rsidR="003F2DFB" w:rsidRPr="003F2DFB" w:rsidRDefault="003F2DFB" w:rsidP="003F2DFB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3F2DFB" w:rsidRPr="003F2DFB" w14:paraId="4A04A96D" w14:textId="77777777" w:rsidTr="003F2DFB">
              <w:trPr>
                <w:trHeight w:val="283"/>
              </w:trPr>
              <w:tc>
                <w:tcPr>
                  <w:tcW w:w="58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7307F3" w14:textId="7938E7A1" w:rsidR="003F2DFB" w:rsidRPr="003F2DFB" w:rsidRDefault="003F2DFB" w:rsidP="001912C1">
                  <w:pPr>
                    <w:widowControl/>
                    <w:autoSpaceDE/>
                    <w:autoSpaceDN/>
                    <w:adjustRightInd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14:paraId="22E9C501" w14:textId="78BAD101" w:rsidR="003D1B71" w:rsidRPr="0056708E" w:rsidRDefault="003D1B71" w:rsidP="00AC6C7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1B71" w14:paraId="7AE01BD6" w14:textId="77777777" w:rsidTr="003D1B71">
        <w:trPr>
          <w:trHeight w:val="1164"/>
        </w:trPr>
        <w:tc>
          <w:tcPr>
            <w:tcW w:w="720" w:type="dxa"/>
          </w:tcPr>
          <w:p w14:paraId="55B9615C" w14:textId="77777777" w:rsidR="003D1B71" w:rsidRPr="0056708E" w:rsidRDefault="003D1B71">
            <w:pPr>
              <w:pStyle w:val="BodyText"/>
              <w:kinsoku w:val="0"/>
              <w:overflowPunct w:val="0"/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14:paraId="43D8D6F8" w14:textId="2EF847C8" w:rsidR="003D1B71" w:rsidRPr="0056708E" w:rsidRDefault="003D1B71">
            <w:pPr>
              <w:pStyle w:val="BodyText"/>
              <w:kinsoku w:val="0"/>
              <w:overflowPunct w:val="0"/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14:paraId="70BBCC0C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6F8FCE09" w14:textId="77777777" w:rsidR="003D1B71" w:rsidRPr="00590471" w:rsidRDefault="003D1B71" w:rsidP="00222466"/>
        </w:tc>
      </w:tr>
      <w:tr w:rsidR="003D1B71" w14:paraId="206EA0CA" w14:textId="77777777" w:rsidTr="003D1B71">
        <w:trPr>
          <w:trHeight w:val="543"/>
        </w:trPr>
        <w:tc>
          <w:tcPr>
            <w:tcW w:w="720" w:type="dxa"/>
          </w:tcPr>
          <w:p w14:paraId="0298E897" w14:textId="77777777" w:rsidR="003D1B71" w:rsidRDefault="003D1B71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3F1FA878" w14:textId="77777777" w:rsidR="003D1B71" w:rsidRPr="00376291" w:rsidRDefault="003D1B71" w:rsidP="006D79A8">
            <w:pPr>
              <w:pStyle w:val="Information"/>
              <w:jc w:val="center"/>
              <w:rPr>
                <w:rStyle w:val="Strong"/>
                <w:rFonts w:ascii="Calibri" w:hAnsi="Calibri" w:cs="Calibri"/>
                <w:b w:val="0"/>
                <w:bCs w:val="0"/>
                <w:color w:val="66666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BEC54C" wp14:editId="4DA3CE5F">
                      <wp:extent cx="337185" cy="333375"/>
                      <wp:effectExtent l="0" t="0" r="5715" b="9525"/>
                      <wp:docPr id="21" name="Group 21" descr="gps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Freeform: Shape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Picture 23" descr="GPS 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4FAEB" id="Group 21" o:spid="_x0000_s1026" alt="gps icon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">
                      <v:shape id="Freeform: Shape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3" o:spid="_x0000_s1028" type="#_x0000_t75" alt="GPS icon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7" o:title="GPS icon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0AFEE305" w14:textId="1AA11C8A" w:rsidR="003D1B71" w:rsidRDefault="0007796D" w:rsidP="00380FD1">
            <w:pPr>
              <w:pStyle w:val="Information"/>
            </w:pPr>
            <w:r>
              <w:t>127 Mulberry</w:t>
            </w:r>
            <w:r w:rsidR="007C44FA">
              <w:t xml:space="preserve"> St</w:t>
            </w:r>
            <w:r>
              <w:t>reet</w:t>
            </w:r>
            <w:r w:rsidR="007C44FA">
              <w:t xml:space="preserve"> </w:t>
            </w:r>
          </w:p>
          <w:p w14:paraId="510B25E7" w14:textId="7EDAFB1A" w:rsidR="007C44FA" w:rsidRPr="00380FD1" w:rsidRDefault="0007796D" w:rsidP="00380FD1">
            <w:pPr>
              <w:pStyle w:val="Information"/>
            </w:pPr>
            <w:r>
              <w:t>Foristell</w:t>
            </w:r>
            <w:r w:rsidR="007C44FA">
              <w:t>, MO 633</w:t>
            </w:r>
            <w:r>
              <w:t>48</w:t>
            </w:r>
          </w:p>
        </w:tc>
        <w:tc>
          <w:tcPr>
            <w:tcW w:w="423" w:type="dxa"/>
            <w:vMerge/>
          </w:tcPr>
          <w:p w14:paraId="33B9EA68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7E62694D" w14:textId="77777777" w:rsidR="003D1B71" w:rsidRDefault="003D1B71" w:rsidP="005801E5">
            <w:pPr>
              <w:pStyle w:val="Heading1"/>
            </w:pPr>
          </w:p>
        </w:tc>
      </w:tr>
      <w:tr w:rsidR="003D1B71" w14:paraId="63FDD6FF" w14:textId="77777777" w:rsidTr="003D1B71">
        <w:trPr>
          <w:trHeight w:val="183"/>
        </w:trPr>
        <w:tc>
          <w:tcPr>
            <w:tcW w:w="720" w:type="dxa"/>
          </w:tcPr>
          <w:p w14:paraId="4F1B3BED" w14:textId="77777777" w:rsidR="003D1B71" w:rsidRPr="00376291" w:rsidRDefault="003D1B71" w:rsidP="00222466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62D6C511" w14:textId="77777777" w:rsidR="003D1B71" w:rsidRPr="00376291" w:rsidRDefault="003D1B71" w:rsidP="00222466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14:paraId="64531270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61F736CA" w14:textId="77777777" w:rsidR="003D1B71" w:rsidRDefault="003D1B71" w:rsidP="005801E5">
            <w:pPr>
              <w:pStyle w:val="Heading1"/>
            </w:pPr>
          </w:p>
        </w:tc>
      </w:tr>
      <w:tr w:rsidR="003D1B71" w14:paraId="37D807F2" w14:textId="77777777" w:rsidTr="003D1B71">
        <w:trPr>
          <w:trHeight w:val="624"/>
        </w:trPr>
        <w:tc>
          <w:tcPr>
            <w:tcW w:w="720" w:type="dxa"/>
          </w:tcPr>
          <w:p w14:paraId="1C2DD8E5" w14:textId="77777777" w:rsidR="003D1B71" w:rsidRDefault="003D1B71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25E67E05" w14:textId="77777777" w:rsidR="003D1B71" w:rsidRPr="00376291" w:rsidRDefault="003D1B71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310395" wp14:editId="13632247">
                      <wp:extent cx="337820" cy="337185"/>
                      <wp:effectExtent l="0" t="0" r="5080" b="5715"/>
                      <wp:docPr id="22" name="Group 22" descr="phone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Freeform: Shape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Picture 28" descr="Phone 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30BA59" id="Group 22" o:spid="_x0000_s1026" alt="phone icon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">
                      <v:shape id="Freeform: Shape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Picture 28" o:spid="_x0000_s1028" type="#_x0000_t75" alt="Phone icon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9" o:title="Phone icon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167D3B78" w14:textId="5F4D7682" w:rsidR="003D1B71" w:rsidRPr="00380FD1" w:rsidRDefault="006A3817" w:rsidP="00380FD1">
            <w:pPr>
              <w:pStyle w:val="Information"/>
            </w:pPr>
            <w:r>
              <w:t>636.614.8693</w:t>
            </w:r>
          </w:p>
        </w:tc>
        <w:tc>
          <w:tcPr>
            <w:tcW w:w="423" w:type="dxa"/>
            <w:vMerge/>
          </w:tcPr>
          <w:p w14:paraId="5D5F202B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2561E697" w14:textId="77777777" w:rsidR="003D1B71" w:rsidRDefault="003D1B71" w:rsidP="005801E5">
            <w:pPr>
              <w:pStyle w:val="Heading1"/>
            </w:pPr>
          </w:p>
        </w:tc>
      </w:tr>
      <w:tr w:rsidR="003D1B71" w14:paraId="6C02869E" w14:textId="77777777" w:rsidTr="003D1B71">
        <w:trPr>
          <w:trHeight w:val="183"/>
        </w:trPr>
        <w:tc>
          <w:tcPr>
            <w:tcW w:w="720" w:type="dxa"/>
          </w:tcPr>
          <w:p w14:paraId="75B5A7A0" w14:textId="77777777" w:rsidR="003D1B71" w:rsidRPr="00376291" w:rsidRDefault="003D1B71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54ECA7B9" w14:textId="77777777" w:rsidR="003D1B71" w:rsidRPr="00376291" w:rsidRDefault="003D1B71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14:paraId="15EB5520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002D7C34" w14:textId="77777777" w:rsidR="003D1B71" w:rsidRDefault="003D1B71" w:rsidP="005801E5">
            <w:pPr>
              <w:pStyle w:val="Heading1"/>
            </w:pPr>
          </w:p>
        </w:tc>
      </w:tr>
      <w:tr w:rsidR="003D1B71" w14:paraId="01E8EA8E" w14:textId="77777777" w:rsidTr="003D1B71">
        <w:trPr>
          <w:trHeight w:val="633"/>
        </w:trPr>
        <w:tc>
          <w:tcPr>
            <w:tcW w:w="720" w:type="dxa"/>
          </w:tcPr>
          <w:p w14:paraId="37F3504A" w14:textId="77777777" w:rsidR="003D1B71" w:rsidRDefault="003D1B71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0C5BF689" w14:textId="77777777" w:rsidR="003D1B71" w:rsidRPr="00376291" w:rsidRDefault="003D1B71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26CBA4" wp14:editId="345F4837">
                      <wp:extent cx="338455" cy="346075"/>
                      <wp:effectExtent l="0" t="0" r="4445" b="0"/>
                      <wp:docPr id="24" name="Group 24" descr="email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Freeform: Shape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Picture 32" descr="Email 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CF573F" id="Group 24" o:spid="_x0000_s1026" alt="email icon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">
                      <v:shape id="Freeform: Shape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Picture 32" o:spid="_x0000_s1028" type="#_x0000_t75" alt="Email icon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">
                        <v:imagedata r:id="rId21" o:title="Email icon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14:paraId="3F0D9C78" w14:textId="2D15F699" w:rsidR="003D1B71" w:rsidRPr="00380FD1" w:rsidRDefault="006A3817" w:rsidP="00380FD1">
            <w:pPr>
              <w:pStyle w:val="Information"/>
            </w:pPr>
            <w:r>
              <w:t>Gol</w:t>
            </w:r>
            <w:r w:rsidR="00504B9C">
              <w:t>d</w:t>
            </w:r>
            <w:r w:rsidR="00B04655">
              <w:t>BellRE</w:t>
            </w:r>
            <w:r>
              <w:t>@gmail.com</w:t>
            </w:r>
          </w:p>
        </w:tc>
        <w:tc>
          <w:tcPr>
            <w:tcW w:w="423" w:type="dxa"/>
            <w:vMerge/>
          </w:tcPr>
          <w:p w14:paraId="08387200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787A2BA2" w14:textId="77777777" w:rsidR="003D1B71" w:rsidRDefault="003D1B71" w:rsidP="005801E5">
            <w:pPr>
              <w:pStyle w:val="Heading1"/>
            </w:pPr>
          </w:p>
        </w:tc>
      </w:tr>
      <w:tr w:rsidR="003D1B71" w14:paraId="5378BA27" w14:textId="77777777" w:rsidTr="003D1B71">
        <w:trPr>
          <w:trHeight w:val="174"/>
        </w:trPr>
        <w:tc>
          <w:tcPr>
            <w:tcW w:w="720" w:type="dxa"/>
          </w:tcPr>
          <w:p w14:paraId="5F7AF112" w14:textId="77777777" w:rsidR="003D1B71" w:rsidRPr="00376291" w:rsidRDefault="003D1B71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14:paraId="0A7F352F" w14:textId="77777777" w:rsidR="003D1B71" w:rsidRPr="00376291" w:rsidRDefault="003D1B71" w:rsidP="00B6466C">
            <w:pPr>
              <w:pStyle w:val="NoSpacing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423" w:type="dxa"/>
            <w:vMerge/>
          </w:tcPr>
          <w:p w14:paraId="4D27F6EF" w14:textId="77777777" w:rsidR="003D1B71" w:rsidRDefault="003D1B71" w:rsidP="00590471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113904C5" w14:textId="77777777" w:rsidR="003D1B71" w:rsidRDefault="003D1B71" w:rsidP="005801E5">
            <w:pPr>
              <w:pStyle w:val="Heading1"/>
            </w:pPr>
          </w:p>
        </w:tc>
      </w:tr>
      <w:tr w:rsidR="003D1B71" w14:paraId="2D1B395A" w14:textId="77777777" w:rsidTr="003D1B71">
        <w:trPr>
          <w:trHeight w:val="633"/>
        </w:trPr>
        <w:tc>
          <w:tcPr>
            <w:tcW w:w="720" w:type="dxa"/>
          </w:tcPr>
          <w:p w14:paraId="598A5A09" w14:textId="77777777" w:rsidR="003D1B71" w:rsidRDefault="003D1B71" w:rsidP="006D79A8">
            <w:pPr>
              <w:pStyle w:val="Information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14:paraId="2BACEC61" w14:textId="01586674" w:rsidR="003D1B71" w:rsidRPr="00376291" w:rsidRDefault="003D1B71" w:rsidP="006D79A8">
            <w:pPr>
              <w:pStyle w:val="Information"/>
              <w:jc w:val="center"/>
              <w:rPr>
                <w:rFonts w:ascii="Calibri" w:hAnsi="Calibri" w:cs="Calibri"/>
                <w:color w:val="666666"/>
              </w:rPr>
            </w:pPr>
          </w:p>
        </w:tc>
        <w:tc>
          <w:tcPr>
            <w:tcW w:w="2312" w:type="dxa"/>
            <w:vAlign w:val="center"/>
          </w:tcPr>
          <w:p w14:paraId="23F5084D" w14:textId="23474CC2" w:rsidR="003D1B71" w:rsidRPr="00380FD1" w:rsidRDefault="003D1B71" w:rsidP="00380FD1">
            <w:pPr>
              <w:pStyle w:val="Information"/>
            </w:pPr>
          </w:p>
        </w:tc>
        <w:tc>
          <w:tcPr>
            <w:tcW w:w="423" w:type="dxa"/>
            <w:vMerge/>
          </w:tcPr>
          <w:p w14:paraId="0A4C3B42" w14:textId="77777777" w:rsidR="003D1B71" w:rsidRDefault="003D1B71" w:rsidP="00A14C79">
            <w:pPr>
              <w:pStyle w:val="Information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14:paraId="2989F8D1" w14:textId="77777777" w:rsidR="003D1B71" w:rsidRDefault="003D1B71" w:rsidP="005801E5">
            <w:pPr>
              <w:pStyle w:val="Heading1"/>
            </w:pPr>
          </w:p>
        </w:tc>
      </w:tr>
      <w:tr w:rsidR="003D1B71" w14:paraId="290F4D77" w14:textId="77777777" w:rsidTr="003D1B71">
        <w:trPr>
          <w:trHeight w:val="2448"/>
        </w:trPr>
        <w:tc>
          <w:tcPr>
            <w:tcW w:w="720" w:type="dxa"/>
          </w:tcPr>
          <w:p w14:paraId="0873F9DB" w14:textId="44605FAC" w:rsidR="003D1B71" w:rsidRPr="0056708E" w:rsidRDefault="003D1B71" w:rsidP="00222466">
            <w:pPr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14:paraId="6444F6F6" w14:textId="775053CE" w:rsidR="003D1B71" w:rsidRPr="0056708E" w:rsidRDefault="003D1B71" w:rsidP="00222466">
            <w:pPr>
              <w:rPr>
                <w:rFonts w:ascii="Calibri" w:hAnsi="Calibri" w:cs="Calibri"/>
                <w:color w:val="0072C7" w:themeColor="accent2"/>
              </w:rPr>
            </w:pPr>
          </w:p>
        </w:tc>
        <w:tc>
          <w:tcPr>
            <w:tcW w:w="423" w:type="dxa"/>
          </w:tcPr>
          <w:p w14:paraId="44C3223E" w14:textId="0224D571" w:rsidR="003D1B71" w:rsidRDefault="003D1B71" w:rsidP="00222466"/>
        </w:tc>
        <w:tc>
          <w:tcPr>
            <w:tcW w:w="6607" w:type="dxa"/>
            <w:vMerge/>
          </w:tcPr>
          <w:p w14:paraId="0D058D6D" w14:textId="77777777" w:rsidR="003D1B71" w:rsidRDefault="003D1B71" w:rsidP="00222466"/>
        </w:tc>
      </w:tr>
    </w:tbl>
    <w:p w14:paraId="22527EBB" w14:textId="0A151D58" w:rsidR="006A3817" w:rsidRPr="00CE1E3D" w:rsidRDefault="006A3817" w:rsidP="006D79A8">
      <w:pPr>
        <w:pStyle w:val="BodyText"/>
      </w:pPr>
    </w:p>
    <w:sectPr w:rsidR="006A3817" w:rsidRPr="00CE1E3D" w:rsidSect="004402F0">
      <w:headerReference w:type="default" r:id="rId22"/>
      <w:type w:val="continuous"/>
      <w:pgSz w:w="12240" w:h="15840" w:code="1"/>
      <w:pgMar w:top="2304" w:right="1138" w:bottom="1138" w:left="1138" w:header="72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371C2" w14:textId="77777777" w:rsidR="00521747" w:rsidRDefault="00521747" w:rsidP="00590471">
      <w:r>
        <w:separator/>
      </w:r>
    </w:p>
  </w:endnote>
  <w:endnote w:type="continuationSeparator" w:id="0">
    <w:p w14:paraId="73155653" w14:textId="77777777" w:rsidR="00521747" w:rsidRDefault="00521747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F07A" w14:textId="77777777" w:rsidR="00521747" w:rsidRDefault="00521747" w:rsidP="00590471">
      <w:r>
        <w:separator/>
      </w:r>
    </w:p>
  </w:footnote>
  <w:footnote w:type="continuationSeparator" w:id="0">
    <w:p w14:paraId="34D63174" w14:textId="77777777" w:rsidR="00521747" w:rsidRDefault="00521747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1886" w14:textId="77777777" w:rsidR="00590471" w:rsidRDefault="00310F17" w:rsidP="00060042">
    <w:pPr>
      <w:pStyle w:val="BodyTex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E5945A7" wp14:editId="51D1F04F">
              <wp:simplePos x="0" y="0"/>
              <wp:positionH relativeFrom="column">
                <wp:posOffset>-1611630</wp:posOffset>
              </wp:positionH>
              <wp:positionV relativeFrom="paragraph">
                <wp:posOffset>-457200</wp:posOffset>
              </wp:positionV>
              <wp:extent cx="8686478" cy="10547991"/>
              <wp:effectExtent l="0" t="0" r="635" b="5715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6478" cy="10547991"/>
                        <a:chOff x="0" y="-228600"/>
                        <a:chExt cx="8686478" cy="10547991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1" name="Freeform: Shape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angle 4"/>
                      <wps:cNvSpPr/>
                      <wps:spPr>
                        <a:xfrm>
                          <a:off x="914078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Freeform: Shape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reeform: Shape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B515A9" id="Group 26" o:spid="_x0000_s1026" alt="&quot;&quot;" style="position:absolute;margin-left:-126.9pt;margin-top:-36pt;width:683.95pt;height:830.55pt;z-index:251657216" coordorigin=",-2286" coordsize="86864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">
              <v:group id="Group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: Shape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angle 4" o:spid="_x0000_s1030" style="position:absolute;left:9140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up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06004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3E01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263528">
    <w:abstractNumId w:val="1"/>
  </w:num>
  <w:num w:numId="2" w16cid:durableId="1723283439">
    <w:abstractNumId w:val="2"/>
  </w:num>
  <w:num w:numId="3" w16cid:durableId="35088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817"/>
    <w:rsid w:val="00033941"/>
    <w:rsid w:val="00053C33"/>
    <w:rsid w:val="00060042"/>
    <w:rsid w:val="0007796D"/>
    <w:rsid w:val="0008685D"/>
    <w:rsid w:val="00090860"/>
    <w:rsid w:val="00090A3F"/>
    <w:rsid w:val="00091AAF"/>
    <w:rsid w:val="000948C2"/>
    <w:rsid w:val="000B228C"/>
    <w:rsid w:val="000D464E"/>
    <w:rsid w:val="000E7854"/>
    <w:rsid w:val="00112FD7"/>
    <w:rsid w:val="001131E1"/>
    <w:rsid w:val="00134977"/>
    <w:rsid w:val="00142F8C"/>
    <w:rsid w:val="00150ABD"/>
    <w:rsid w:val="001612A8"/>
    <w:rsid w:val="0016343F"/>
    <w:rsid w:val="001912C1"/>
    <w:rsid w:val="001946FC"/>
    <w:rsid w:val="001D0118"/>
    <w:rsid w:val="001D3469"/>
    <w:rsid w:val="00222466"/>
    <w:rsid w:val="00242C35"/>
    <w:rsid w:val="0024753C"/>
    <w:rsid w:val="002549CB"/>
    <w:rsid w:val="00276026"/>
    <w:rsid w:val="002B32C2"/>
    <w:rsid w:val="002B39C8"/>
    <w:rsid w:val="002B4549"/>
    <w:rsid w:val="00310F17"/>
    <w:rsid w:val="0031462A"/>
    <w:rsid w:val="003174B4"/>
    <w:rsid w:val="00322A46"/>
    <w:rsid w:val="00322C13"/>
    <w:rsid w:val="003326CB"/>
    <w:rsid w:val="003404C4"/>
    <w:rsid w:val="00353B60"/>
    <w:rsid w:val="00367B32"/>
    <w:rsid w:val="00376291"/>
    <w:rsid w:val="00380FD1"/>
    <w:rsid w:val="00383D02"/>
    <w:rsid w:val="00385DE7"/>
    <w:rsid w:val="00390695"/>
    <w:rsid w:val="003D1B71"/>
    <w:rsid w:val="003D7B47"/>
    <w:rsid w:val="003F2DFB"/>
    <w:rsid w:val="00432EED"/>
    <w:rsid w:val="004402F0"/>
    <w:rsid w:val="00451B29"/>
    <w:rsid w:val="004673A3"/>
    <w:rsid w:val="004713A1"/>
    <w:rsid w:val="00472C17"/>
    <w:rsid w:val="00487C16"/>
    <w:rsid w:val="0049341F"/>
    <w:rsid w:val="004D53CA"/>
    <w:rsid w:val="004E158A"/>
    <w:rsid w:val="0050273D"/>
    <w:rsid w:val="00504B9C"/>
    <w:rsid w:val="005058E3"/>
    <w:rsid w:val="00506596"/>
    <w:rsid w:val="00521747"/>
    <w:rsid w:val="0052338F"/>
    <w:rsid w:val="00523EAA"/>
    <w:rsid w:val="005604DE"/>
    <w:rsid w:val="005629CB"/>
    <w:rsid w:val="00565C77"/>
    <w:rsid w:val="0056708E"/>
    <w:rsid w:val="005801E5"/>
    <w:rsid w:val="00590471"/>
    <w:rsid w:val="005977E9"/>
    <w:rsid w:val="005B0528"/>
    <w:rsid w:val="005D01FA"/>
    <w:rsid w:val="006048AB"/>
    <w:rsid w:val="0064597F"/>
    <w:rsid w:val="00653E17"/>
    <w:rsid w:val="00665EE8"/>
    <w:rsid w:val="006768AC"/>
    <w:rsid w:val="006913A9"/>
    <w:rsid w:val="006A08E8"/>
    <w:rsid w:val="006A3817"/>
    <w:rsid w:val="006D79A8"/>
    <w:rsid w:val="006E1B95"/>
    <w:rsid w:val="006E24EB"/>
    <w:rsid w:val="006E6BF6"/>
    <w:rsid w:val="00700B0C"/>
    <w:rsid w:val="00712E9C"/>
    <w:rsid w:val="0072353B"/>
    <w:rsid w:val="00726BF9"/>
    <w:rsid w:val="00753A2A"/>
    <w:rsid w:val="007575B6"/>
    <w:rsid w:val="007930E2"/>
    <w:rsid w:val="0079721F"/>
    <w:rsid w:val="007A1BC0"/>
    <w:rsid w:val="007A3BDE"/>
    <w:rsid w:val="007A4F96"/>
    <w:rsid w:val="007A7AB8"/>
    <w:rsid w:val="007B3C81"/>
    <w:rsid w:val="007C44FA"/>
    <w:rsid w:val="007C4DE5"/>
    <w:rsid w:val="007D67CA"/>
    <w:rsid w:val="007E2F71"/>
    <w:rsid w:val="007E668F"/>
    <w:rsid w:val="007F5B63"/>
    <w:rsid w:val="00803A0A"/>
    <w:rsid w:val="00837B1D"/>
    <w:rsid w:val="00845258"/>
    <w:rsid w:val="00846CB9"/>
    <w:rsid w:val="008566AA"/>
    <w:rsid w:val="008768E4"/>
    <w:rsid w:val="008939C0"/>
    <w:rsid w:val="00893B95"/>
    <w:rsid w:val="008A1E6E"/>
    <w:rsid w:val="008C024F"/>
    <w:rsid w:val="008C2CFC"/>
    <w:rsid w:val="008C6CF1"/>
    <w:rsid w:val="00912539"/>
    <w:rsid w:val="00912DC8"/>
    <w:rsid w:val="00925234"/>
    <w:rsid w:val="0094748C"/>
    <w:rsid w:val="009475DC"/>
    <w:rsid w:val="00967B93"/>
    <w:rsid w:val="0098795F"/>
    <w:rsid w:val="009A4EBB"/>
    <w:rsid w:val="009B507B"/>
    <w:rsid w:val="009C17F9"/>
    <w:rsid w:val="009C761C"/>
    <w:rsid w:val="009D090F"/>
    <w:rsid w:val="009E512E"/>
    <w:rsid w:val="00A01819"/>
    <w:rsid w:val="00A144F9"/>
    <w:rsid w:val="00A145D0"/>
    <w:rsid w:val="00A17763"/>
    <w:rsid w:val="00A1792F"/>
    <w:rsid w:val="00A259B1"/>
    <w:rsid w:val="00A31464"/>
    <w:rsid w:val="00A31B16"/>
    <w:rsid w:val="00A33613"/>
    <w:rsid w:val="00A34349"/>
    <w:rsid w:val="00A401C9"/>
    <w:rsid w:val="00A47A8D"/>
    <w:rsid w:val="00A852E8"/>
    <w:rsid w:val="00AC0744"/>
    <w:rsid w:val="00AC07DC"/>
    <w:rsid w:val="00AC6A37"/>
    <w:rsid w:val="00AC6C7E"/>
    <w:rsid w:val="00AE0EB3"/>
    <w:rsid w:val="00AF098E"/>
    <w:rsid w:val="00B04655"/>
    <w:rsid w:val="00B2508B"/>
    <w:rsid w:val="00B4158A"/>
    <w:rsid w:val="00B6466C"/>
    <w:rsid w:val="00B705DE"/>
    <w:rsid w:val="00B75819"/>
    <w:rsid w:val="00B93673"/>
    <w:rsid w:val="00BA1439"/>
    <w:rsid w:val="00BB1B5D"/>
    <w:rsid w:val="00BC22C7"/>
    <w:rsid w:val="00BD195A"/>
    <w:rsid w:val="00BE513E"/>
    <w:rsid w:val="00BF2110"/>
    <w:rsid w:val="00C07240"/>
    <w:rsid w:val="00C14078"/>
    <w:rsid w:val="00C24188"/>
    <w:rsid w:val="00C24C9B"/>
    <w:rsid w:val="00C41F9B"/>
    <w:rsid w:val="00C51DED"/>
    <w:rsid w:val="00C666CE"/>
    <w:rsid w:val="00CD07CF"/>
    <w:rsid w:val="00CE1E3D"/>
    <w:rsid w:val="00D053FA"/>
    <w:rsid w:val="00D07DC3"/>
    <w:rsid w:val="00D20496"/>
    <w:rsid w:val="00D32386"/>
    <w:rsid w:val="00D32855"/>
    <w:rsid w:val="00D516CC"/>
    <w:rsid w:val="00DC10CE"/>
    <w:rsid w:val="00DC3F0A"/>
    <w:rsid w:val="00DC668E"/>
    <w:rsid w:val="00DD71ED"/>
    <w:rsid w:val="00E26AED"/>
    <w:rsid w:val="00E462C0"/>
    <w:rsid w:val="00E56C0F"/>
    <w:rsid w:val="00E66E0E"/>
    <w:rsid w:val="00E73AB8"/>
    <w:rsid w:val="00E874F9"/>
    <w:rsid w:val="00E90A60"/>
    <w:rsid w:val="00EA78C4"/>
    <w:rsid w:val="00EB571F"/>
    <w:rsid w:val="00ED47F7"/>
    <w:rsid w:val="00EE4CDA"/>
    <w:rsid w:val="00EE7E09"/>
    <w:rsid w:val="00F0223C"/>
    <w:rsid w:val="00F05659"/>
    <w:rsid w:val="00F20CEC"/>
    <w:rsid w:val="00F24D25"/>
    <w:rsid w:val="00F3235D"/>
    <w:rsid w:val="00F32393"/>
    <w:rsid w:val="00F34B18"/>
    <w:rsid w:val="00F35F20"/>
    <w:rsid w:val="00F42E3B"/>
    <w:rsid w:val="00F6210D"/>
    <w:rsid w:val="00F722B2"/>
    <w:rsid w:val="00F878BD"/>
    <w:rsid w:val="00FB2135"/>
    <w:rsid w:val="00FB40CD"/>
    <w:rsid w:val="00FE1C44"/>
    <w:rsid w:val="00FE7401"/>
    <w:rsid w:val="00FF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523DB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380FD1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AC6C7E"/>
    <w:pPr>
      <w:kinsoku w:val="0"/>
      <w:overflowPunct w:val="0"/>
      <w:spacing w:before="360" w:after="120"/>
      <w:outlineLvl w:val="1"/>
    </w:pPr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310F17"/>
    <w:rPr>
      <w:rFonts w:asciiTheme="majorHAnsi" w:hAnsiTheme="majorHAnsi" w:cs="Georgia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380FD1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s">
    <w:name w:val="Dates"/>
    <w:basedOn w:val="BodyText"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AC6C7E"/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paragraph" w:customStyle="1" w:styleId="Experience">
    <w:name w:val="Experience"/>
    <w:basedOn w:val="Normal"/>
    <w:qFormat/>
    <w:rsid w:val="00AC6C7E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ListBullet">
    <w:name w:val="List Bullet"/>
    <w:basedOn w:val="Normal"/>
    <w:uiPriority w:val="99"/>
    <w:rsid w:val="00AC6C7E"/>
    <w:pPr>
      <w:numPr>
        <w:numId w:val="3"/>
      </w:numPr>
      <w:contextualSpacing/>
    </w:pPr>
    <w:rPr>
      <w:rFonts w:cs="Georgia"/>
    </w:rPr>
  </w:style>
  <w:style w:type="paragraph" w:customStyle="1" w:styleId="SchoolName">
    <w:name w:val="School Name"/>
    <w:basedOn w:val="Normal"/>
    <w:uiPriority w:val="1"/>
    <w:rsid w:val="00353B60"/>
    <w:rPr>
      <w:rFonts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80.pn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40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6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lde\AppData\Local\Microsoft\Office\16.0\DTS\en-US%7bD65BC7A1-09B8-4E23-A87C-002ACF97356E%7d\%7b3521DEE9-3BC2-452E-9CC4-5384C82D6CF2%7dtf78128832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{3521DEE9-3BC2-452E-9CC4-5384C82D6CF2}tf78128832_win32</Template>
  <TotalTime>0</TotalTime>
  <Pages>4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2022-02-24T21:03:00Z</dcterms:created>
  <dcterms:modified xsi:type="dcterms:W3CDTF">2026-09-19T17:58:00Z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